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E2" w:rsidRPr="00665D0E" w:rsidRDefault="005E79E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u w:val="single"/>
        </w:rPr>
      </w:pPr>
      <w:r w:rsidRPr="00757343">
        <w:rPr>
          <w:rStyle w:val="Heading1Char"/>
        </w:rPr>
        <w:t>Мәктәп исеме</w:t>
      </w:r>
    </w:p>
    <w:p w:rsidR="005E79E2" w:rsidRDefault="005E79E2" w:rsidP="00722E7A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  <w:lang w:val="tt-RU"/>
        </w:rPr>
        <w:t xml:space="preserve">Арча районы </w:t>
      </w:r>
      <w:r>
        <w:rPr>
          <w:rFonts w:ascii="Times New Roman" w:hAnsi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"Арча 7нче номерлы </w:t>
      </w:r>
      <w:r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  <w:lang w:val="tt-RU"/>
        </w:rPr>
        <w:t xml:space="preserve"> урта гомуми белем мәктәбе”</w:t>
      </w:r>
    </w:p>
    <w:p w:rsidR="005E79E2" w:rsidRPr="002C5443" w:rsidRDefault="005E79E2" w:rsidP="00722E7A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</w:pPr>
    </w:p>
    <w:p w:rsidR="005E79E2" w:rsidRPr="00757343" w:rsidRDefault="005E79E2" w:rsidP="00FA503A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u w:val="single"/>
        </w:rPr>
      </w:pPr>
    </w:p>
    <w:p w:rsidR="005E79E2" w:rsidRPr="00757343" w:rsidRDefault="005E79E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u w:val="single"/>
        </w:rPr>
      </w:pPr>
    </w:p>
    <w:p w:rsidR="005E79E2" w:rsidRPr="00665D0E" w:rsidRDefault="005E79E2" w:rsidP="00665D0E">
      <w:pPr>
        <w:rPr>
          <w:rFonts w:ascii="Times New Roman" w:hAnsi="Times New Roman"/>
          <w:sz w:val="28"/>
          <w:szCs w:val="28"/>
          <w:lang w:val="tt-RU"/>
        </w:rPr>
      </w:pPr>
      <w:r>
        <w:rPr>
          <w:rStyle w:val="Heading1Char"/>
        </w:rPr>
        <w:t xml:space="preserve">1. </w:t>
      </w:r>
      <w:r w:rsidRPr="00757343">
        <w:rPr>
          <w:rStyle w:val="Heading1Char"/>
        </w:rPr>
        <w:t>Чараның исеме</w:t>
      </w:r>
    </w:p>
    <w:p w:rsidR="005E79E2" w:rsidRPr="004168CA" w:rsidRDefault="005E79E2" w:rsidP="00543B8E">
      <w:pPr>
        <w:rPr>
          <w:rStyle w:val="1"/>
          <w:lang w:val="tt-RU"/>
        </w:rPr>
      </w:pPr>
      <w:r>
        <w:rPr>
          <w:rStyle w:val="1"/>
          <w:lang w:val="tt-RU"/>
        </w:rPr>
        <w:t>“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Халкыбызның милли бизәкләре</w:t>
      </w:r>
      <w:r>
        <w:rPr>
          <w:rStyle w:val="1"/>
          <w:lang w:val="tt-RU"/>
        </w:rPr>
        <w:t>”   .</w:t>
      </w:r>
      <w:r>
        <w:rPr>
          <w:szCs w:val="28"/>
          <w:lang w:val="tt-RU"/>
        </w:rPr>
        <w:t xml:space="preserve"> </w:t>
      </w:r>
    </w:p>
    <w:p w:rsidR="005E79E2" w:rsidRPr="00153FCD" w:rsidRDefault="005E79E2" w:rsidP="00665D0E">
      <w:pPr>
        <w:rPr>
          <w:rStyle w:val="1"/>
          <w:lang w:val="tt-RU"/>
        </w:rPr>
      </w:pPr>
    </w:p>
    <w:p w:rsidR="005E79E2" w:rsidRPr="00665D0E" w:rsidRDefault="005E79E2" w:rsidP="00665D0E">
      <w:pPr>
        <w:rPr>
          <w:rFonts w:ascii="Times New Roman" w:hAnsi="Times New Roman"/>
          <w:sz w:val="28"/>
          <w:szCs w:val="28"/>
          <w:lang w:val="tt-RU"/>
        </w:rPr>
      </w:pPr>
      <w:r w:rsidRPr="00665D0E">
        <w:rPr>
          <w:rStyle w:val="Heading1Char"/>
          <w:lang w:val="tt-RU"/>
        </w:rPr>
        <w:t>2</w:t>
      </w:r>
      <w:r>
        <w:rPr>
          <w:rStyle w:val="Heading1Char"/>
        </w:rPr>
        <w:t>.</w:t>
      </w:r>
      <w:r w:rsidRPr="00665D0E">
        <w:rPr>
          <w:rStyle w:val="Heading1Char"/>
          <w:lang w:val="tt-RU"/>
        </w:rPr>
        <w:t xml:space="preserve"> </w:t>
      </w:r>
      <w:r w:rsidRPr="00757343">
        <w:rPr>
          <w:rStyle w:val="Heading1Char"/>
        </w:rPr>
        <w:t>Чараның  дәрәҗәсе (мәктәп, районкүләм, республика)</w:t>
      </w:r>
    </w:p>
    <w:p w:rsidR="005E79E2" w:rsidRPr="00665D0E" w:rsidRDefault="005E79E2" w:rsidP="00665D0E">
      <w:pPr>
        <w:rPr>
          <w:rFonts w:ascii="Times New Roman" w:hAnsi="Times New Roman"/>
          <w:sz w:val="28"/>
          <w:szCs w:val="28"/>
          <w:lang w:val="tt-RU"/>
        </w:rPr>
      </w:pPr>
      <w:r>
        <w:rPr>
          <w:rStyle w:val="1"/>
          <w:lang w:val="tt-RU"/>
        </w:rPr>
        <w:t>мәктәпкүләм</w:t>
      </w:r>
    </w:p>
    <w:p w:rsidR="005E79E2" w:rsidRPr="00665D0E" w:rsidRDefault="005E79E2" w:rsidP="00665D0E">
      <w:pPr>
        <w:rPr>
          <w:rFonts w:ascii="Times New Roman" w:hAnsi="Times New Roman"/>
          <w:sz w:val="28"/>
          <w:szCs w:val="28"/>
          <w:lang w:val="tt-RU"/>
        </w:rPr>
      </w:pPr>
      <w:r w:rsidRPr="00665D0E">
        <w:rPr>
          <w:rStyle w:val="Heading1Char"/>
          <w:lang w:val="tt-RU"/>
        </w:rPr>
        <w:t xml:space="preserve"> </w:t>
      </w:r>
      <w:r>
        <w:rPr>
          <w:rStyle w:val="Heading1Char"/>
        </w:rPr>
        <w:t xml:space="preserve">3. </w:t>
      </w:r>
      <w:r w:rsidRPr="00665D0E">
        <w:rPr>
          <w:rStyle w:val="Heading1Char"/>
        </w:rPr>
        <w:t>Уткәрү вакыты</w:t>
      </w:r>
    </w:p>
    <w:p w:rsidR="005E79E2" w:rsidRPr="00665D0E" w:rsidRDefault="005E79E2" w:rsidP="00665D0E">
      <w:pPr>
        <w:tabs>
          <w:tab w:val="left" w:pos="3485"/>
        </w:tabs>
        <w:rPr>
          <w:rStyle w:val="1"/>
          <w:lang w:val="tt-RU"/>
        </w:rPr>
      </w:pPr>
      <w:r w:rsidRPr="00543B8E">
        <w:rPr>
          <w:rStyle w:val="1"/>
          <w:lang w:val="tt-RU"/>
        </w:rPr>
        <w:t xml:space="preserve"> </w:t>
      </w:r>
      <w:r>
        <w:rPr>
          <w:rStyle w:val="1"/>
          <w:lang w:val="tt-RU"/>
        </w:rPr>
        <w:t>3.09.2021</w:t>
      </w:r>
      <w:r w:rsidRPr="00543B8E">
        <w:rPr>
          <w:rStyle w:val="1"/>
          <w:lang w:val="tt-RU"/>
        </w:rPr>
        <w:tab/>
      </w:r>
    </w:p>
    <w:p w:rsidR="005E79E2" w:rsidRPr="00665D0E" w:rsidRDefault="005E79E2" w:rsidP="00665D0E">
      <w:pPr>
        <w:rPr>
          <w:rStyle w:val="Heading1Char"/>
          <w:lang w:val="tt-RU"/>
        </w:rPr>
      </w:pPr>
      <w:r w:rsidRPr="002C5443">
        <w:rPr>
          <w:rStyle w:val="Heading1Char"/>
          <w:lang w:val="tt-RU"/>
        </w:rPr>
        <w:t>4. Катнашучылар саны</w:t>
      </w:r>
      <w:r w:rsidRPr="00665D0E">
        <w:rPr>
          <w:rStyle w:val="Heading1Char"/>
          <w:lang w:val="tt-RU"/>
        </w:rPr>
        <w:t xml:space="preserve"> </w:t>
      </w:r>
    </w:p>
    <w:p w:rsidR="005E79E2" w:rsidRPr="00665D0E" w:rsidRDefault="005E79E2" w:rsidP="00665D0E">
      <w:pPr>
        <w:rPr>
          <w:rStyle w:val="1"/>
          <w:bCs/>
          <w:color w:val="000000"/>
          <w:szCs w:val="28"/>
          <w:lang w:val="tt-RU"/>
        </w:rPr>
      </w:pPr>
      <w:r w:rsidRPr="00543B8E">
        <w:rPr>
          <w:rStyle w:val="1"/>
          <w:lang w:val="tt-RU"/>
        </w:rPr>
        <w:t xml:space="preserve"> </w:t>
      </w:r>
      <w:r>
        <w:rPr>
          <w:rStyle w:val="1"/>
          <w:lang w:val="tt-RU"/>
        </w:rPr>
        <w:t>18</w:t>
      </w:r>
    </w:p>
    <w:p w:rsidR="005E79E2" w:rsidRPr="00665D0E" w:rsidRDefault="005E79E2" w:rsidP="00665D0E">
      <w:pPr>
        <w:rPr>
          <w:rStyle w:val="Heading1Char"/>
          <w:lang w:val="tt-RU"/>
        </w:rPr>
      </w:pPr>
      <w:r w:rsidRPr="002C5443">
        <w:rPr>
          <w:rStyle w:val="Heading1Char"/>
          <w:lang w:val="tt-RU"/>
        </w:rPr>
        <w:t>5. Чараның кыскача эчтәлеге</w:t>
      </w:r>
      <w:r w:rsidRPr="00665D0E">
        <w:rPr>
          <w:rStyle w:val="Heading1Char"/>
          <w:lang w:val="tt-RU"/>
        </w:rPr>
        <w:t xml:space="preserve"> </w:t>
      </w:r>
    </w:p>
    <w:p w:rsidR="005E79E2" w:rsidRPr="00C53DE3" w:rsidRDefault="005E79E2" w:rsidP="00665D0E">
      <w:pPr>
        <w:numPr>
          <w:ilvl w:val="0"/>
          <w:numId w:val="5"/>
        </w:numPr>
        <w:tabs>
          <w:tab w:val="left" w:pos="4147"/>
        </w:tabs>
        <w:rPr>
          <w:rStyle w:val="1"/>
          <w:color w:val="000000"/>
          <w:szCs w:val="28"/>
          <w:shd w:val="clear" w:color="auto" w:fill="FFFFFF"/>
          <w:lang w:val="tt-RU"/>
        </w:rPr>
      </w:pPr>
      <w:r w:rsidRPr="00C53DE3">
        <w:rPr>
          <w:rStyle w:val="1"/>
          <w:lang w:val="tt-RU"/>
        </w:rPr>
        <w:t xml:space="preserve"> </w:t>
      </w:r>
      <w:r w:rsidRPr="00C53DE3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Бүген, туган телләр һәм халыклар  бердәмлеге  елы  кысаларында 2б сыйныфында "Халкыбызның милли бизәкләре" дигән темага әңгәмә үткәрелде.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Укучылар татар</w:t>
      </w:r>
      <w:r w:rsidRPr="00C53DE3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халкының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сәнгатьте, милли татар бизәкл</w:t>
      </w:r>
      <w:r w:rsidRPr="00C53DE3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әре белән  таныштылар, шулай ук рәсемнәр ясадылар. </w:t>
      </w:r>
    </w:p>
    <w:p w:rsidR="005E79E2" w:rsidRPr="00665D0E" w:rsidRDefault="005E79E2" w:rsidP="00665D0E">
      <w:pPr>
        <w:rPr>
          <w:rStyle w:val="Heading1Char"/>
          <w:lang w:val="tt-RU"/>
        </w:rPr>
      </w:pPr>
      <w:r w:rsidRPr="00665D0E">
        <w:rPr>
          <w:rStyle w:val="Heading1Char"/>
          <w:lang w:val="tt-RU"/>
        </w:rPr>
        <w:t xml:space="preserve">6. Сайтта, соц. челтәрләрдә чараны чагылдырган сылтама </w:t>
      </w:r>
    </w:p>
    <w:p w:rsidR="005E79E2" w:rsidRPr="00665D0E" w:rsidRDefault="005E79E2" w:rsidP="00665D0E">
      <w:pPr>
        <w:tabs>
          <w:tab w:val="left" w:pos="4147"/>
        </w:tabs>
        <w:rPr>
          <w:rStyle w:val="1"/>
          <w:lang w:val="tt-RU"/>
        </w:rPr>
      </w:pPr>
      <w:r w:rsidRPr="00707226">
        <w:rPr>
          <w:rStyle w:val="PlaceholderText"/>
        </w:rPr>
        <w:t>Место для ввода текста.</w:t>
      </w:r>
    </w:p>
    <w:p w:rsidR="005E79E2" w:rsidRPr="00665D0E" w:rsidRDefault="005E79E2" w:rsidP="00665D0E">
      <w:pPr>
        <w:rPr>
          <w:rStyle w:val="Heading1Char"/>
          <w:lang w:val="tt-RU"/>
        </w:rPr>
      </w:pPr>
      <w:r>
        <w:rPr>
          <w:rStyle w:val="Heading1Char"/>
        </w:rPr>
        <w:t xml:space="preserve">7. </w:t>
      </w:r>
      <w:r w:rsidRPr="00757343">
        <w:rPr>
          <w:rStyle w:val="Heading1Char"/>
          <w:lang w:val="tt-RU"/>
        </w:rPr>
        <w:t>СМИ</w:t>
      </w:r>
      <w:r w:rsidRPr="00665D0E">
        <w:rPr>
          <w:rStyle w:val="Heading1Char"/>
          <w:lang w:val="tt-RU"/>
        </w:rPr>
        <w:t xml:space="preserve"> </w:t>
      </w:r>
    </w:p>
    <w:p w:rsidR="005E79E2" w:rsidRPr="00665D0E" w:rsidRDefault="005E79E2" w:rsidP="00665D0E">
      <w:pPr>
        <w:tabs>
          <w:tab w:val="left" w:pos="4147"/>
        </w:tabs>
        <w:rPr>
          <w:rStyle w:val="1"/>
          <w:bCs/>
          <w:color w:val="000000"/>
          <w:szCs w:val="28"/>
          <w:lang w:val="tt-RU"/>
        </w:rPr>
      </w:pPr>
      <w:r w:rsidRPr="00707226">
        <w:rPr>
          <w:rStyle w:val="PlaceholderText"/>
        </w:rPr>
        <w:t>Место для ввода текста.</w:t>
      </w:r>
    </w:p>
    <w:p w:rsidR="005E79E2" w:rsidRPr="00665D0E" w:rsidRDefault="005E79E2" w:rsidP="00665D0E">
      <w:pPr>
        <w:rPr>
          <w:rStyle w:val="Heading1Char"/>
          <w:lang w:val="tt-RU"/>
        </w:rPr>
      </w:pPr>
      <w:r>
        <w:rPr>
          <w:rStyle w:val="Heading1Char"/>
        </w:rPr>
        <w:t xml:space="preserve">8. </w:t>
      </w:r>
      <w:r w:rsidRPr="00757343">
        <w:rPr>
          <w:rStyle w:val="Heading1Char"/>
          <w:lang w:val="tt-RU"/>
        </w:rPr>
        <w:t>СМИ</w:t>
      </w:r>
      <w:r w:rsidRPr="00665D0E">
        <w:rPr>
          <w:rStyle w:val="Heading1Char"/>
          <w:lang w:val="tt-RU"/>
        </w:rPr>
        <w:t xml:space="preserve"> </w:t>
      </w:r>
    </w:p>
    <w:p w:rsidR="005E79E2" w:rsidRDefault="005E79E2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5E79E2" w:rsidRPr="00013F44" w:rsidRDefault="005E79E2" w:rsidP="00013F44">
      <w:pPr>
        <w:rPr>
          <w:lang w:val="tt-RU"/>
        </w:rPr>
      </w:pPr>
    </w:p>
    <w:p w:rsidR="005E79E2" w:rsidRPr="00013F44" w:rsidRDefault="005E79E2" w:rsidP="00013F44">
      <w:pPr>
        <w:rPr>
          <w:lang w:val="tt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>
            <v:imagedata r:id="rId5" o:title=""/>
          </v:shape>
        </w:pict>
      </w:r>
    </w:p>
    <w:p w:rsidR="005E79E2" w:rsidRDefault="005E79E2" w:rsidP="00521C96">
      <w:pPr>
        <w:ind w:left="-540"/>
        <w:jc w:val="both"/>
        <w:rPr>
          <w:lang w:val="tt-RU"/>
        </w:rPr>
      </w:pPr>
      <w:r>
        <w:pict>
          <v:shape id="_x0000_i1026" type="#_x0000_t75" alt="" style="width:24pt;height:24pt">
            <v:imagedata r:id="rId5" o:title=""/>
          </v:shape>
        </w:pict>
      </w:r>
      <w:r>
        <w:pict>
          <v:shape id="_x0000_i1027" type="#_x0000_t75" alt="" style="width:384pt;height:4in">
            <v:imagedata r:id="rId6" r:href="rId7"/>
          </v:shape>
        </w:pict>
      </w:r>
    </w:p>
    <w:p w:rsidR="005E79E2" w:rsidRDefault="005E79E2" w:rsidP="00521C96">
      <w:pPr>
        <w:jc w:val="both"/>
        <w:rPr>
          <w:lang w:val="tt-RU"/>
        </w:rPr>
      </w:pPr>
      <w:r>
        <w:pict>
          <v:shape id="_x0000_i1028" type="#_x0000_t75" alt="" style="width:386.4pt;height:214.2pt">
            <v:imagedata r:id="rId8" r:href="rId9" croptop="12713f" cropbottom="9451f" cropleft="1381f" cropright="3140f"/>
          </v:shape>
        </w:pict>
      </w:r>
    </w:p>
    <w:p w:rsidR="005E79E2" w:rsidRPr="00985FA4" w:rsidRDefault="005E79E2" w:rsidP="00013F44">
      <w:pPr>
        <w:ind w:firstLine="708"/>
        <w:rPr>
          <w:lang w:val="tt-RU"/>
        </w:rPr>
      </w:pPr>
    </w:p>
    <w:sectPr w:rsidR="005E79E2" w:rsidRPr="00985FA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="Cambria" w:eastAsia="Times New Roman" w:hAnsi="Cambria" w:cs="Times New Roman" w:hint="default"/>
        <w:b/>
        <w:color w:val="365F9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BD430E"/>
    <w:multiLevelType w:val="multilevel"/>
    <w:tmpl w:val="8436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4652"/>
    <w:rsid w:val="00013F44"/>
    <w:rsid w:val="00153FCD"/>
    <w:rsid w:val="002721A2"/>
    <w:rsid w:val="00291FFF"/>
    <w:rsid w:val="002C5443"/>
    <w:rsid w:val="00317C47"/>
    <w:rsid w:val="00355D5C"/>
    <w:rsid w:val="003639E1"/>
    <w:rsid w:val="003C4A66"/>
    <w:rsid w:val="004168CA"/>
    <w:rsid w:val="00456754"/>
    <w:rsid w:val="004E1E4B"/>
    <w:rsid w:val="00521C96"/>
    <w:rsid w:val="00535F46"/>
    <w:rsid w:val="00543B8E"/>
    <w:rsid w:val="005E79E2"/>
    <w:rsid w:val="00624652"/>
    <w:rsid w:val="00665D0E"/>
    <w:rsid w:val="006C2A08"/>
    <w:rsid w:val="00707226"/>
    <w:rsid w:val="00722E7A"/>
    <w:rsid w:val="00757343"/>
    <w:rsid w:val="00776DDE"/>
    <w:rsid w:val="008B37D2"/>
    <w:rsid w:val="008B7086"/>
    <w:rsid w:val="00945980"/>
    <w:rsid w:val="009626B5"/>
    <w:rsid w:val="009819C3"/>
    <w:rsid w:val="00985FA4"/>
    <w:rsid w:val="00BE0964"/>
    <w:rsid w:val="00C14C39"/>
    <w:rsid w:val="00C53DE3"/>
    <w:rsid w:val="00D64DAF"/>
    <w:rsid w:val="00DB0897"/>
    <w:rsid w:val="00DB4660"/>
    <w:rsid w:val="00DB740D"/>
    <w:rsid w:val="00F32ED8"/>
    <w:rsid w:val="00FA3FEB"/>
    <w:rsid w:val="00FA503A"/>
    <w:rsid w:val="00FF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5734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7343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62465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57343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7343"/>
    <w:rPr>
      <w:rFonts w:ascii="Tahoma" w:hAnsi="Tahoma" w:cs="Tahoma"/>
      <w:sz w:val="16"/>
      <w:szCs w:val="16"/>
    </w:rPr>
  </w:style>
  <w:style w:type="character" w:customStyle="1" w:styleId="1">
    <w:name w:val="Стиль1"/>
    <w:basedOn w:val="DefaultParagraphFont"/>
    <w:uiPriority w:val="99"/>
    <w:rsid w:val="00757343"/>
    <w:rPr>
      <w:rFonts w:ascii="Times New Roman" w:hAnsi="Times New Roman" w:cs="Times New Roman"/>
      <w:sz w:val="28"/>
    </w:rPr>
  </w:style>
  <w:style w:type="paragraph" w:styleId="NormalWeb">
    <w:name w:val="Normal (Web)"/>
    <w:basedOn w:val="Normal"/>
    <w:uiPriority w:val="99"/>
    <w:rsid w:val="003C4A66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48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s://sun9-77.userapi.com/impg/xH5kDXBNfezmEtroXOpwFAsG1D-CJuA5wc2UFw/MxVQtH0PuEQ.jpg?size=1600x1200&amp;quality=96&amp;sign=5bc7486e5b770476ab8cd9a27d5d9d45&amp;type=alb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un9-18.userapi.com/impg/3iRi086LIziLfmhDHFFrzKulFTzyslSZkJmNkg/3LIMxbZ3-hc.jpg?size=1600x1200&amp;quality=96&amp;sign=4981b2d6d3f5dfc55306efb8c55476cd&amp;type=alb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158</Words>
  <Characters>902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МетодистИКТ</dc:creator>
  <cp:keywords/>
  <dc:description/>
  <cp:lastModifiedBy>User1</cp:lastModifiedBy>
  <cp:revision>3</cp:revision>
  <dcterms:created xsi:type="dcterms:W3CDTF">2021-09-29T10:42:00Z</dcterms:created>
  <dcterms:modified xsi:type="dcterms:W3CDTF">2021-09-30T23:11:00Z</dcterms:modified>
</cp:coreProperties>
</file>